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357090">
        <w:rPr>
          <w:b/>
          <w:sz w:val="28"/>
          <w:szCs w:val="28"/>
        </w:rPr>
        <w:t>6442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357090">
      <w:pPr>
        <w:widowControl w:val="0"/>
        <w:spacing w:line="235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357090" w:rsidRPr="00DA6EA5">
        <w:rPr>
          <w:rFonts w:eastAsia="NotDefSpecial"/>
          <w:b/>
          <w:sz w:val="28"/>
          <w:szCs w:val="28"/>
          <w:lang w:eastAsia="en-US"/>
        </w:rPr>
        <w:t xml:space="preserve">О </w:t>
      </w:r>
      <w:proofErr w:type="gramStart"/>
      <w:r w:rsidR="00357090" w:rsidRPr="00DA6EA5">
        <w:rPr>
          <w:rFonts w:eastAsia="NotDefSpecial"/>
          <w:b/>
          <w:sz w:val="28"/>
          <w:szCs w:val="28"/>
          <w:lang w:eastAsia="en-US"/>
        </w:rPr>
        <w:t>внесении</w:t>
      </w:r>
      <w:proofErr w:type="gramEnd"/>
      <w:r w:rsidR="00357090" w:rsidRPr="00DA6EA5">
        <w:rPr>
          <w:rFonts w:eastAsia="NotDefSpecial"/>
          <w:b/>
          <w:sz w:val="28"/>
          <w:szCs w:val="28"/>
          <w:lang w:eastAsia="en-US"/>
        </w:rPr>
        <w:t xml:space="preserve"> изменений в отдельные законы </w:t>
      </w:r>
      <w:r w:rsidR="00357090">
        <w:rPr>
          <w:rFonts w:eastAsia="NotDefSpecial"/>
          <w:b/>
          <w:sz w:val="28"/>
          <w:szCs w:val="28"/>
          <w:lang w:eastAsia="en-US"/>
        </w:rPr>
        <w:br/>
      </w:r>
      <w:r w:rsidR="00357090">
        <w:rPr>
          <w:rFonts w:eastAsia="NotDefSpecial"/>
          <w:b/>
          <w:sz w:val="28"/>
          <w:szCs w:val="28"/>
          <w:lang w:eastAsia="en-US"/>
        </w:rPr>
        <w:t>Удмуртской Республики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3570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357090" w:rsidRPr="00357090">
        <w:rPr>
          <w:sz w:val="28"/>
          <w:szCs w:val="28"/>
        </w:rPr>
        <w:t xml:space="preserve">№ 6442-6зп «О внесении изменений в отдельные законы Удмуртской Республики» </w:t>
      </w:r>
      <w:r w:rsidRPr="00B80E6E">
        <w:rPr>
          <w:sz w:val="28"/>
          <w:szCs w:val="28"/>
        </w:rPr>
        <w:t xml:space="preserve"> (далее – Законопроект), отмечает, что к представленному Законопроекту имеются замечания в части юридической техники (замечания переданы в головную комиссию в рабочем порядке).</w:t>
      </w:r>
      <w:proofErr w:type="gramEnd"/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357090">
            <w:pPr>
              <w:jc w:val="both"/>
              <w:rPr>
                <w:rFonts w:cs="Arial"/>
                <w:sz w:val="28"/>
                <w:szCs w:val="20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  <w:r w:rsidRPr="00363E2C">
              <w:rPr>
                <w:sz w:val="28"/>
                <w:szCs w:val="28"/>
              </w:rPr>
              <w:t xml:space="preserve">Заместитель </w:t>
            </w:r>
            <w:r w:rsidR="00357090">
              <w:rPr>
                <w:sz w:val="28"/>
                <w:szCs w:val="28"/>
              </w:rPr>
              <w:t>начальника</w:t>
            </w:r>
          </w:p>
        </w:tc>
        <w:tc>
          <w:tcPr>
            <w:tcW w:w="4785" w:type="dxa"/>
          </w:tcPr>
          <w:p w:rsidR="000A0023" w:rsidRPr="00363E2C" w:rsidRDefault="00357090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0"/>
              </w:rPr>
              <w:t>Е.Н. Шапкина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bookmarkStart w:id="7" w:name="_GoBack"/>
            <w:bookmarkEnd w:id="7"/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811" w:rsidRDefault="00E22811" w:rsidP="002C49BF">
      <w:r>
        <w:separator/>
      </w:r>
    </w:p>
  </w:endnote>
  <w:endnote w:type="continuationSeparator" w:id="0">
    <w:p w:rsidR="00E22811" w:rsidRDefault="00E22811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DefSpecia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811" w:rsidRDefault="00E22811" w:rsidP="002C49BF">
      <w:r>
        <w:separator/>
      </w:r>
    </w:p>
  </w:footnote>
  <w:footnote w:type="continuationSeparator" w:id="0">
    <w:p w:rsidR="00E22811" w:rsidRDefault="00E22811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090"/>
    <w:rsid w:val="00014EEC"/>
    <w:rsid w:val="000232C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57090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90CFA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22811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0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2019-05-30T04:26:00Z</cp:lastPrinted>
  <dcterms:created xsi:type="dcterms:W3CDTF">2021-10-11T04:20:00Z</dcterms:created>
  <dcterms:modified xsi:type="dcterms:W3CDTF">2021-10-11T04:20:00Z</dcterms:modified>
</cp:coreProperties>
</file>